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4E5" w:rsidRDefault="00200999" w:rsidP="00015885"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1961515</wp:posOffset>
                </wp:positionV>
                <wp:extent cx="1909445" cy="8067675"/>
                <wp:effectExtent l="0" t="0" r="0" b="63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806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891" w:rsidRDefault="00200999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571625" cy="1438275"/>
                                  <wp:effectExtent l="0" t="0" r="9525" b="9525"/>
                                  <wp:docPr id="2" name="Obraz 2" descr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98" r="67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7E94" w:rsidRDefault="0020099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476375" cy="1019175"/>
                                  <wp:effectExtent l="0" t="0" r="9525" b="952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11" t="10423" r="11063" b="65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0891" w:rsidRDefault="0020099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485900" cy="885825"/>
                                  <wp:effectExtent l="0" t="0" r="0" b="9525"/>
                                  <wp:docPr id="4" name="Obraz 4" descr="kwiaty-z-bibul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kwiaty-z-bibul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5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7E94" w:rsidRDefault="0020099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476375" cy="1238250"/>
                                  <wp:effectExtent l="0" t="0" r="9525" b="0"/>
                                  <wp:docPr id="5" name="Obraz 5" descr="garncar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arncar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523" r="21184" b="262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.5pt;margin-top:154.45pt;width:150.35pt;height:6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" filled="f" stroked="f">
                <v:textbox>
                  <w:txbxContent>
                    <w:p w:rsidR="00DC0891" w:rsidRDefault="00200999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571625" cy="1438275"/>
                            <wp:effectExtent l="0" t="0" r="9525" b="9525"/>
                            <wp:docPr id="2" name="Obraz 2" descr="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98" r="67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7E94" w:rsidRDefault="0020099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476375" cy="1019175"/>
                            <wp:effectExtent l="0" t="0" r="9525" b="952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11" t="10423" r="11063" b="65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0891" w:rsidRDefault="0020099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485900" cy="885825"/>
                            <wp:effectExtent l="0" t="0" r="0" b="9525"/>
                            <wp:docPr id="4" name="Obraz 4" descr="kwiaty-z-bibul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kwiaty-z-bibul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55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7E94" w:rsidRDefault="0020099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476375" cy="1238250"/>
                            <wp:effectExtent l="0" t="0" r="9525" b="0"/>
                            <wp:docPr id="5" name="Obraz 5" descr="garncar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arncar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523" r="21184" b="262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-499745</wp:posOffset>
                </wp:positionV>
                <wp:extent cx="5534025" cy="9705975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970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B56" w:rsidRPr="006F7E94" w:rsidRDefault="00C71B56" w:rsidP="00C71B5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sz w:val="16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color w:val="000000"/>
                                <w:sz w:val="16"/>
                                <w:szCs w:val="24"/>
                              </w:rPr>
                              <w:t>Europejski Fundusz Rolny na Rzecz Rozwoju Obszarów Wiejskich: Europa inwestująca w obszary wiejskie. Szkolenie zorganizowane przez Lokalną Grupę Działania „Partnerstwo na Jurze” finansowane ze środków Unii Europejskiej w ramach działania Funkcjonowanie Lokalnej Grupy Działania, nabywanie umiejętności i aktywizacja. Program Rozwoju Obszarów Wiejskich na lata 2007-2013</w:t>
                            </w:r>
                          </w:p>
                          <w:p w:rsidR="006F7E94" w:rsidRPr="00696E37" w:rsidRDefault="006F7E94" w:rsidP="00C71B5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2"/>
                                <w:szCs w:val="24"/>
                              </w:rPr>
                            </w:pPr>
                          </w:p>
                          <w:p w:rsidR="00C71B56" w:rsidRPr="006F7E94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FORMULARZ ZGŁOSZENIOWY DO UDZIAŁU W </w:t>
                            </w:r>
                            <w:r w:rsidR="00AE3C7D" w:rsidRPr="006F7E94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>WARSZTATACH</w:t>
                            </w:r>
                          </w:p>
                          <w:p w:rsidR="00C71B56" w:rsidRPr="00696E37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 w:val="14"/>
                                <w:szCs w:val="24"/>
                              </w:rPr>
                            </w:pPr>
                          </w:p>
                          <w:p w:rsidR="00AE3C7D" w:rsidRPr="006F7E94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Organizator: </w:t>
                            </w: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Lokalna Grupa Dz</w:t>
                            </w:r>
                            <w:r w:rsidR="00AE3C7D"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iałania „Partnerstwo na Jurze” </w:t>
                            </w:r>
                          </w:p>
                          <w:p w:rsidR="00066B24" w:rsidRPr="00696E37" w:rsidRDefault="00066B24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4"/>
                                <w:szCs w:val="24"/>
                              </w:rPr>
                            </w:pPr>
                          </w:p>
                          <w:p w:rsidR="00AE3C7D" w:rsidRPr="006F7E94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Typ placówki (zakreślić):</w:t>
                            </w:r>
                          </w:p>
                          <w:p w:rsidR="00AE3C7D" w:rsidRPr="006F7E94" w:rsidRDefault="00AE3C7D" w:rsidP="00AE3C7D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Szkoła podstawowa</w:t>
                            </w:r>
                          </w:p>
                          <w:p w:rsidR="00AE3C7D" w:rsidRPr="006F7E94" w:rsidRDefault="00AE3C7D" w:rsidP="00AE3C7D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Przedszkole</w:t>
                            </w:r>
                          </w:p>
                          <w:p w:rsidR="00AE3C7D" w:rsidRPr="006F7E94" w:rsidRDefault="00AE3C7D" w:rsidP="00AE3C7D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Świetlica</w:t>
                            </w:r>
                          </w:p>
                          <w:p w:rsidR="00AE3C7D" w:rsidRPr="006F7E94" w:rsidRDefault="00AE3C7D" w:rsidP="00AE3C7D">
                            <w:pPr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Inne (podać jakie)………………………………………………………………………………………</w:t>
                            </w:r>
                          </w:p>
                          <w:p w:rsidR="00AE3C7D" w:rsidRPr="00696E37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14"/>
                                <w:szCs w:val="24"/>
                              </w:rPr>
                            </w:pPr>
                          </w:p>
                          <w:p w:rsidR="00AE3C7D" w:rsidRPr="006F7E94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Nazwa placówki:………………………………………………………………………………………………</w:t>
                            </w:r>
                            <w:r w:rsidR="00696E37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…..</w:t>
                            </w:r>
                          </w:p>
                          <w:p w:rsidR="00AE3C7D" w:rsidRPr="00696E37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"/>
                                <w:szCs w:val="24"/>
                              </w:rPr>
                            </w:pPr>
                          </w:p>
                          <w:p w:rsidR="00AE3C7D" w:rsidRPr="006F7E94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Osoba uprawniona do reprezentowania placówki:</w:t>
                            </w:r>
                          </w:p>
                          <w:p w:rsidR="00AE3C7D" w:rsidRPr="006F7E94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AE3C7D" w:rsidRPr="006F7E94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</w:t>
                            </w:r>
                            <w:r w:rsidR="00696E37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  <w:p w:rsidR="00AE3C7D" w:rsidRPr="006F7E94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Osoba do kontaktu w sprawie warsztatów:</w:t>
                            </w:r>
                          </w:p>
                          <w:p w:rsidR="00AE3C7D" w:rsidRPr="006F7E94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AE3C7D" w:rsidRPr="006F7E94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</w:t>
                            </w:r>
                            <w:r w:rsidR="00696E37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  <w:p w:rsidR="006F7E94" w:rsidRPr="006F7E94" w:rsidRDefault="006F7E94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AE3C7D" w:rsidRPr="00696E37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Adres: </w:t>
                            </w:r>
                            <w:r w:rsidR="006F7E94"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………</w:t>
                            </w:r>
                            <w:r w:rsidR="00AE3C7D" w:rsidRPr="006F7E94">
                              <w:rPr>
                                <w:rFonts w:cs="Calibri"/>
                                <w:sz w:val="24"/>
                                <w:szCs w:val="24"/>
                                <w:lang w:val="en-US"/>
                              </w:rPr>
                              <w:t>………………………………………………………………………………………………………</w:t>
                            </w:r>
                            <w:r w:rsidR="00696E37">
                              <w:rPr>
                                <w:rFonts w:cs="Calibri"/>
                                <w:sz w:val="24"/>
                                <w:szCs w:val="24"/>
                                <w:lang w:val="en-US"/>
                              </w:rPr>
                              <w:t>…</w:t>
                            </w:r>
                          </w:p>
                          <w:p w:rsidR="00AE3C7D" w:rsidRPr="006F7E94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C71B56" w:rsidRPr="006F7E94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Tel  , e-mail :</w:t>
                            </w:r>
                            <w:r w:rsidR="00AE3C7D"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</w:t>
                            </w:r>
                            <w:r w:rsidR="00696E37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  <w:p w:rsidR="00AE3C7D" w:rsidRPr="00670F2D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"/>
                                <w:szCs w:val="24"/>
                              </w:rPr>
                            </w:pPr>
                          </w:p>
                          <w:p w:rsidR="00C71B56" w:rsidRPr="006F7E94" w:rsidRDefault="00AE3C7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Temat wybranych warsztatów oraz przybliżony termin:</w:t>
                            </w:r>
                          </w:p>
                          <w:p w:rsidR="003711BB" w:rsidRPr="006F7E94" w:rsidRDefault="003711BB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3711BB" w:rsidRPr="006F7E94" w:rsidRDefault="003711BB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</w:t>
                            </w:r>
                            <w:r w:rsidR="00696E37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….</w:t>
                            </w: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66B24" w:rsidRPr="006F7E94" w:rsidRDefault="00066B24" w:rsidP="003711B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AE3C7D" w:rsidRPr="006F7E94" w:rsidRDefault="003711BB" w:rsidP="003711B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Czy szkoła współpracowała wcześniej z KGW? </w:t>
                            </w:r>
                            <w:r w:rsidR="00200999">
                              <w:rPr>
                                <w:rFonts w:cs="Calibri"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61950" cy="209550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7E94"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Tak             </w:t>
                            </w: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Nie</w:t>
                            </w:r>
                          </w:p>
                          <w:p w:rsidR="006F7E94" w:rsidRPr="006F7E94" w:rsidRDefault="006F7E94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AE3C7D" w:rsidRPr="006F7E94" w:rsidRDefault="00066B24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Czy szkoła i rodzice wyrażają zgodę na wykorzystanie wizerunku dziecka oraz nauczycieli przy robieniu foto relacji z warsztatów? </w:t>
                            </w:r>
                            <w:r w:rsidR="00200999">
                              <w:rPr>
                                <w:rFonts w:cs="Calibri"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61950" cy="209550"/>
                                  <wp:effectExtent l="0" t="0" r="0" b="0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Tak</w:t>
                            </w: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ab/>
                            </w:r>
                            <w:r w:rsidR="00200999">
                              <w:rPr>
                                <w:rFonts w:cs="Calibri"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61950" cy="209550"/>
                                  <wp:effectExtent l="0" t="0" r="0" b="0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Nie</w:t>
                            </w:r>
                          </w:p>
                          <w:p w:rsidR="00066B24" w:rsidRPr="006F7E94" w:rsidRDefault="00066B24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AE3C7D" w:rsidRPr="00696E37" w:rsidRDefault="006F7E94" w:rsidP="006F7E9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 w:val="16"/>
                                <w:szCs w:val="24"/>
                              </w:rPr>
                            </w:pPr>
                            <w:r w:rsidRPr="00696E37">
                              <w:rPr>
                                <w:rFonts w:cs="Calibri"/>
                                <w:sz w:val="16"/>
                                <w:szCs w:val="24"/>
                              </w:rPr>
                              <w:t>Ja niżej podpisany, jako reprezentant placówki, o</w:t>
                            </w:r>
                            <w:r w:rsidR="00AE3C7D" w:rsidRPr="00696E37">
                              <w:rPr>
                                <w:rFonts w:cs="Calibri"/>
                                <w:sz w:val="16"/>
                                <w:szCs w:val="24"/>
                              </w:rPr>
                              <w:t>świadczam, iż wyrażamy wolę dalszej współpracy z LGD „Partnerstwo na Jurze” oraz z wybranym Kołem Gospodyń Wiejskich w temacie kultywowania u najmłodszych lokalnych tradycji.</w:t>
                            </w:r>
                          </w:p>
                          <w:p w:rsidR="00066B24" w:rsidRPr="00696E37" w:rsidRDefault="006F7E94" w:rsidP="006F7E9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 w:val="16"/>
                                <w:szCs w:val="24"/>
                              </w:rPr>
                            </w:pPr>
                            <w:r w:rsidRPr="00696E37">
                              <w:rPr>
                                <w:rFonts w:cs="Calibri"/>
                                <w:sz w:val="16"/>
                                <w:szCs w:val="24"/>
                              </w:rPr>
                              <w:t>Ja niżej podpisany, jako reprezentant placówki, w</w:t>
                            </w:r>
                            <w:r w:rsidR="00066B24" w:rsidRPr="00696E37">
                              <w:rPr>
                                <w:rFonts w:cs="Calibri"/>
                                <w:sz w:val="16"/>
                                <w:szCs w:val="24"/>
                              </w:rPr>
                              <w:t>yrażam zgodę na umieszczanie danych szkoły na stronach internetowych LGD informujących o warsztatach.</w:t>
                            </w:r>
                          </w:p>
                          <w:p w:rsidR="00066B24" w:rsidRPr="006F7E94" w:rsidRDefault="00066B24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6F7E94" w:rsidRDefault="006F7E94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670F2D" w:rsidRPr="006F7E94" w:rsidRDefault="00670F2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066B24" w:rsidRPr="006F7E94" w:rsidRDefault="00066B24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ab/>
                            </w:r>
                            <w:r w:rsidRPr="006F7E94">
                              <w:rPr>
                                <w:rFonts w:cs="Calibri"/>
                                <w:sz w:val="24"/>
                                <w:szCs w:val="24"/>
                              </w:rPr>
                              <w:tab/>
                              <w:t>…….………………………………………………………………..</w:t>
                            </w:r>
                          </w:p>
                          <w:p w:rsidR="00AE3C7D" w:rsidRPr="00670F2D" w:rsidRDefault="00066B24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670F2D">
                              <w:rPr>
                                <w:rFonts w:cs="Calibri"/>
                                <w:sz w:val="16"/>
                                <w:szCs w:val="16"/>
                              </w:rPr>
                              <w:t>Miejscowość, data</w:t>
                            </w:r>
                            <w:r w:rsidRPr="00670F2D">
                              <w:rPr>
                                <w:rFonts w:cs="Calibri"/>
                                <w:sz w:val="16"/>
                                <w:szCs w:val="16"/>
                              </w:rPr>
                              <w:tab/>
                            </w:r>
                            <w:r w:rsidRPr="00670F2D">
                              <w:rPr>
                                <w:rFonts w:cs="Calibri"/>
                                <w:sz w:val="16"/>
                                <w:szCs w:val="16"/>
                              </w:rPr>
                              <w:tab/>
                            </w:r>
                            <w:r w:rsidRPr="00670F2D">
                              <w:rPr>
                                <w:rFonts w:cs="Calibri"/>
                                <w:sz w:val="16"/>
                                <w:szCs w:val="16"/>
                              </w:rPr>
                              <w:tab/>
                            </w:r>
                            <w:r w:rsidRPr="00670F2D">
                              <w:rPr>
                                <w:rFonts w:cs="Calibri"/>
                                <w:sz w:val="16"/>
                                <w:szCs w:val="16"/>
                              </w:rPr>
                              <w:tab/>
                            </w:r>
                            <w:r w:rsidRPr="00670F2D">
                              <w:rPr>
                                <w:rFonts w:cs="Calibri"/>
                                <w:sz w:val="16"/>
                                <w:szCs w:val="16"/>
                              </w:rPr>
                              <w:tab/>
                              <w:t>podpis osoby upoważnionej do reprezentowania placówki</w:t>
                            </w:r>
                          </w:p>
                          <w:p w:rsidR="00670F2D" w:rsidRDefault="00670F2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 w:val="24"/>
                                <w:szCs w:val="16"/>
                              </w:rPr>
                            </w:pPr>
                          </w:p>
                          <w:p w:rsidR="00670F2D" w:rsidRDefault="00670F2D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 w:val="24"/>
                                <w:szCs w:val="16"/>
                              </w:rPr>
                            </w:pPr>
                          </w:p>
                          <w:p w:rsidR="00C71B56" w:rsidRPr="00670F2D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Cs w:val="16"/>
                              </w:rPr>
                            </w:pPr>
                            <w:r w:rsidRPr="00670F2D">
                              <w:rPr>
                                <w:rFonts w:cs="Calibri"/>
                                <w:szCs w:val="16"/>
                              </w:rPr>
                              <w:t xml:space="preserve">Formularz zgłoszeniowy należy złożyć osobiście w biurze Lokalnej Grupy Działania „Partnerstwo na Jurze” w Chrzanowie, ul. Focha 3, pokój 202 lub wysłać </w:t>
                            </w:r>
                            <w:r w:rsidR="00CE0BC7" w:rsidRPr="00670F2D">
                              <w:rPr>
                                <w:rFonts w:cs="Calibri"/>
                                <w:szCs w:val="16"/>
                              </w:rPr>
                              <w:t xml:space="preserve">zeskanowany podpisany formularz </w:t>
                            </w:r>
                            <w:r w:rsidRPr="00670F2D">
                              <w:rPr>
                                <w:rFonts w:cs="Calibri"/>
                                <w:szCs w:val="16"/>
                              </w:rPr>
                              <w:t>pocztą elektroniczną na adres: biuro@partnerstwonajurze.pl lub faksem na nr 32 720 65 01.</w:t>
                            </w:r>
                          </w:p>
                          <w:p w:rsidR="00C71B56" w:rsidRPr="00AE3C7D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 w:val="24"/>
                                <w:szCs w:val="16"/>
                              </w:rPr>
                            </w:pPr>
                          </w:p>
                          <w:p w:rsidR="00C71B56" w:rsidRPr="00C71B56" w:rsidRDefault="00C71B56" w:rsidP="00670F2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Calibri"/>
                                <w:sz w:val="24"/>
                                <w:szCs w:val="16"/>
                              </w:rPr>
                            </w:pPr>
                          </w:p>
                          <w:p w:rsidR="00C71B56" w:rsidRPr="00C71B56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 w:val="24"/>
                                <w:szCs w:val="16"/>
                              </w:rPr>
                            </w:pPr>
                          </w:p>
                          <w:p w:rsidR="00C71B56" w:rsidRPr="00C71B56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 w:val="24"/>
                                <w:szCs w:val="16"/>
                              </w:rPr>
                            </w:pPr>
                          </w:p>
                          <w:p w:rsidR="00C71B56" w:rsidRPr="00C71B56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 w:val="24"/>
                                <w:szCs w:val="16"/>
                              </w:rPr>
                            </w:pPr>
                          </w:p>
                          <w:p w:rsidR="00C71B56" w:rsidRPr="00C71B56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 w:val="24"/>
                                <w:szCs w:val="16"/>
                              </w:rPr>
                            </w:pPr>
                          </w:p>
                          <w:p w:rsidR="00C71B56" w:rsidRPr="00C71B56" w:rsidRDefault="00C71B56" w:rsidP="00AE3C7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cs="Calibri"/>
                                <w:sz w:val="24"/>
                                <w:szCs w:val="16"/>
                              </w:rPr>
                            </w:pPr>
                          </w:p>
                          <w:p w:rsidR="00462F22" w:rsidRPr="00C71B56" w:rsidRDefault="00462F22" w:rsidP="00AE3C7D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FF0000"/>
                                <w:sz w:val="44"/>
                                <w:szCs w:val="32"/>
                              </w:rPr>
                            </w:pPr>
                          </w:p>
                          <w:p w:rsidR="00ED3203" w:rsidRPr="00E304CD" w:rsidRDefault="00ED3203" w:rsidP="00ED320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0000"/>
                                <w:sz w:val="3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margin-left:148.85pt;margin-top:-39.35pt;width:435.75pt;height:76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" filled="f" stroked="f">
                <v:textbox>
                  <w:txbxContent>
                    <w:p w:rsidR="00C71B56" w:rsidRPr="006F7E94" w:rsidRDefault="00C71B56" w:rsidP="00C71B5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color w:val="000000"/>
                          <w:sz w:val="16"/>
                          <w:szCs w:val="24"/>
                        </w:rPr>
                      </w:pPr>
                      <w:r w:rsidRPr="006F7E94">
                        <w:rPr>
                          <w:rFonts w:cs="Calibri"/>
                          <w:color w:val="000000"/>
                          <w:sz w:val="16"/>
                          <w:szCs w:val="24"/>
                        </w:rPr>
                        <w:t>Europejski Fundusz Rolny na Rzecz Rozwoju Obszarów Wiejskich: Europa inwestująca w obszary wiejskie. Szkolenie zorganizowane przez Lokalną Grupę Działania „Partnerstwo na Jurze” finansowane ze środków Unii Europejskiej w ramach działania Funkcjonowanie Lokalnej Grupy Działania, nabywanie umiejętności i aktywizacja. Program Rozwoju Obszarów Wiejskich na lata 2007-2013</w:t>
                      </w:r>
                    </w:p>
                    <w:p w:rsidR="006F7E94" w:rsidRPr="00696E37" w:rsidRDefault="006F7E94" w:rsidP="00C71B5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2"/>
                          <w:szCs w:val="24"/>
                        </w:rPr>
                      </w:pPr>
                    </w:p>
                    <w:p w:rsidR="00C71B56" w:rsidRPr="006F7E94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  <w:t xml:space="preserve">FORMULARZ ZGŁOSZENIOWY DO UDZIAŁU W </w:t>
                      </w:r>
                      <w:r w:rsidR="00AE3C7D" w:rsidRPr="006F7E94"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  <w:t>WARSZTATACH</w:t>
                      </w:r>
                    </w:p>
                    <w:p w:rsidR="00C71B56" w:rsidRPr="00696E37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 w:val="14"/>
                          <w:szCs w:val="24"/>
                        </w:rPr>
                      </w:pPr>
                    </w:p>
                    <w:p w:rsidR="00AE3C7D" w:rsidRPr="006F7E94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b/>
                          <w:bCs/>
                          <w:sz w:val="24"/>
                          <w:szCs w:val="24"/>
                        </w:rPr>
                        <w:t xml:space="preserve">Organizator: </w:t>
                      </w: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Lokalna Grupa Dz</w:t>
                      </w:r>
                      <w:r w:rsidR="00AE3C7D" w:rsidRPr="006F7E94">
                        <w:rPr>
                          <w:rFonts w:cs="Calibri"/>
                          <w:sz w:val="24"/>
                          <w:szCs w:val="24"/>
                        </w:rPr>
                        <w:t xml:space="preserve">iałania „Partnerstwo na Jurze” </w:t>
                      </w:r>
                    </w:p>
                    <w:p w:rsidR="00066B24" w:rsidRPr="00696E37" w:rsidRDefault="00066B24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4"/>
                          <w:szCs w:val="24"/>
                        </w:rPr>
                      </w:pPr>
                    </w:p>
                    <w:p w:rsidR="00AE3C7D" w:rsidRPr="006F7E94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b/>
                          <w:sz w:val="24"/>
                          <w:szCs w:val="24"/>
                        </w:rPr>
                        <w:t>Typ placówki (zakreślić):</w:t>
                      </w:r>
                    </w:p>
                    <w:p w:rsidR="00AE3C7D" w:rsidRPr="006F7E94" w:rsidRDefault="00AE3C7D" w:rsidP="00AE3C7D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Szkoła podstawowa</w:t>
                      </w:r>
                    </w:p>
                    <w:p w:rsidR="00AE3C7D" w:rsidRPr="006F7E94" w:rsidRDefault="00AE3C7D" w:rsidP="00AE3C7D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Przedszkole</w:t>
                      </w:r>
                    </w:p>
                    <w:p w:rsidR="00AE3C7D" w:rsidRPr="006F7E94" w:rsidRDefault="00AE3C7D" w:rsidP="00AE3C7D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Świetlica</w:t>
                      </w:r>
                    </w:p>
                    <w:p w:rsidR="00AE3C7D" w:rsidRPr="006F7E94" w:rsidRDefault="00AE3C7D" w:rsidP="00AE3C7D">
                      <w:pPr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Inne (podać jakie)………………………………………………………………………………………</w:t>
                      </w:r>
                    </w:p>
                    <w:p w:rsidR="00AE3C7D" w:rsidRPr="00696E37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14"/>
                          <w:szCs w:val="24"/>
                        </w:rPr>
                      </w:pPr>
                    </w:p>
                    <w:p w:rsidR="00AE3C7D" w:rsidRPr="006F7E94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Nazwa placówki:………………………………………………………………………………………………</w:t>
                      </w:r>
                      <w:r w:rsidR="00696E37">
                        <w:rPr>
                          <w:rFonts w:cs="Calibri"/>
                          <w:sz w:val="24"/>
                          <w:szCs w:val="24"/>
                        </w:rPr>
                        <w:t>…..</w:t>
                      </w:r>
                    </w:p>
                    <w:p w:rsidR="00AE3C7D" w:rsidRPr="00696E37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"/>
                          <w:szCs w:val="24"/>
                        </w:rPr>
                      </w:pPr>
                    </w:p>
                    <w:p w:rsidR="00AE3C7D" w:rsidRPr="006F7E94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Osoba uprawniona do reprezentowania placówki:</w:t>
                      </w:r>
                    </w:p>
                    <w:p w:rsidR="00AE3C7D" w:rsidRPr="006F7E94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AE3C7D" w:rsidRPr="006F7E94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</w:t>
                      </w:r>
                      <w:r w:rsidR="00696E37">
                        <w:rPr>
                          <w:rFonts w:cs="Calibri"/>
                          <w:sz w:val="24"/>
                          <w:szCs w:val="24"/>
                        </w:rPr>
                        <w:t>….</w:t>
                      </w:r>
                    </w:p>
                    <w:p w:rsidR="00AE3C7D" w:rsidRPr="006F7E94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Osoba do kontaktu w sprawie warsztatów:</w:t>
                      </w:r>
                    </w:p>
                    <w:p w:rsidR="00AE3C7D" w:rsidRPr="006F7E94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AE3C7D" w:rsidRPr="006F7E94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</w:t>
                      </w:r>
                      <w:r w:rsidR="00696E37">
                        <w:rPr>
                          <w:rFonts w:cs="Calibri"/>
                          <w:sz w:val="24"/>
                          <w:szCs w:val="24"/>
                        </w:rPr>
                        <w:t>….</w:t>
                      </w:r>
                    </w:p>
                    <w:p w:rsidR="006F7E94" w:rsidRPr="006F7E94" w:rsidRDefault="006F7E94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AE3C7D" w:rsidRPr="00696E37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  <w:lang w:val="en-US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 xml:space="preserve">Adres: </w:t>
                      </w:r>
                      <w:r w:rsidR="006F7E94" w:rsidRPr="006F7E94">
                        <w:rPr>
                          <w:rFonts w:cs="Calibri"/>
                          <w:sz w:val="24"/>
                          <w:szCs w:val="24"/>
                        </w:rPr>
                        <w:t>………</w:t>
                      </w:r>
                      <w:r w:rsidR="00AE3C7D" w:rsidRPr="006F7E94">
                        <w:rPr>
                          <w:rFonts w:cs="Calibri"/>
                          <w:sz w:val="24"/>
                          <w:szCs w:val="24"/>
                          <w:lang w:val="en-US"/>
                        </w:rPr>
                        <w:t>………………………………………………………………………………………………………</w:t>
                      </w:r>
                      <w:r w:rsidR="00696E37">
                        <w:rPr>
                          <w:rFonts w:cs="Calibri"/>
                          <w:sz w:val="24"/>
                          <w:szCs w:val="24"/>
                          <w:lang w:val="en-US"/>
                        </w:rPr>
                        <w:t>…</w:t>
                      </w:r>
                    </w:p>
                    <w:p w:rsidR="00AE3C7D" w:rsidRPr="006F7E94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  <w:lang w:val="en-US"/>
                        </w:rPr>
                      </w:pPr>
                    </w:p>
                    <w:p w:rsidR="00C71B56" w:rsidRPr="006F7E94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Tel  , e-mail :</w:t>
                      </w:r>
                      <w:r w:rsidR="00AE3C7D" w:rsidRPr="006F7E94">
                        <w:rPr>
                          <w:rFonts w:cs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</w:t>
                      </w:r>
                      <w:r w:rsidR="00696E37">
                        <w:rPr>
                          <w:rFonts w:cs="Calibri"/>
                          <w:sz w:val="24"/>
                          <w:szCs w:val="24"/>
                        </w:rPr>
                        <w:t>….</w:t>
                      </w:r>
                    </w:p>
                    <w:p w:rsidR="00AE3C7D" w:rsidRPr="00670F2D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"/>
                          <w:szCs w:val="24"/>
                        </w:rPr>
                      </w:pPr>
                    </w:p>
                    <w:p w:rsidR="00C71B56" w:rsidRPr="006F7E94" w:rsidRDefault="00AE3C7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Temat wybranych warsztatów oraz przybliżony termin:</w:t>
                      </w:r>
                    </w:p>
                    <w:p w:rsidR="003711BB" w:rsidRPr="006F7E94" w:rsidRDefault="003711BB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3711BB" w:rsidRPr="006F7E94" w:rsidRDefault="003711BB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</w:t>
                      </w:r>
                      <w:r w:rsidR="00696E37">
                        <w:rPr>
                          <w:rFonts w:cs="Calibri"/>
                          <w:sz w:val="24"/>
                          <w:szCs w:val="24"/>
                        </w:rPr>
                        <w:t>….</w:t>
                      </w: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.</w:t>
                      </w:r>
                    </w:p>
                    <w:p w:rsidR="00066B24" w:rsidRPr="006F7E94" w:rsidRDefault="00066B24" w:rsidP="003711B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AE3C7D" w:rsidRPr="006F7E94" w:rsidRDefault="003711BB" w:rsidP="003711B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 xml:space="preserve">Czy szkoła współpracowała wcześniej z KGW? </w:t>
                      </w:r>
                      <w:r w:rsidR="00200999">
                        <w:rPr>
                          <w:rFonts w:cs="Calibri"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>
                            <wp:extent cx="361950" cy="209550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7E94" w:rsidRPr="006F7E94">
                        <w:rPr>
                          <w:rFonts w:cs="Calibri"/>
                          <w:sz w:val="24"/>
                          <w:szCs w:val="24"/>
                        </w:rPr>
                        <w:t xml:space="preserve">Tak             </w:t>
                      </w: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Nie</w:t>
                      </w:r>
                    </w:p>
                    <w:p w:rsidR="006F7E94" w:rsidRPr="006F7E94" w:rsidRDefault="006F7E94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AE3C7D" w:rsidRPr="006F7E94" w:rsidRDefault="00066B24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 xml:space="preserve">Czy szkoła i rodzice wyrażają zgodę na wykorzystanie wizerunku dziecka oraz nauczycieli przy robieniu foto relacji z warsztatów? </w:t>
                      </w:r>
                      <w:r w:rsidR="00200999">
                        <w:rPr>
                          <w:rFonts w:cs="Calibri"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>
                            <wp:extent cx="361950" cy="209550"/>
                            <wp:effectExtent l="0" t="0" r="0" b="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Tak</w:t>
                      </w: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ab/>
                      </w:r>
                      <w:r w:rsidR="00200999">
                        <w:rPr>
                          <w:rFonts w:cs="Calibri"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>
                            <wp:extent cx="361950" cy="209550"/>
                            <wp:effectExtent l="0" t="0" r="0" b="0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Nie</w:t>
                      </w:r>
                    </w:p>
                    <w:p w:rsidR="00066B24" w:rsidRPr="006F7E94" w:rsidRDefault="00066B24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AE3C7D" w:rsidRPr="00696E37" w:rsidRDefault="006F7E94" w:rsidP="006F7E9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 w:val="16"/>
                          <w:szCs w:val="24"/>
                        </w:rPr>
                      </w:pPr>
                      <w:r w:rsidRPr="00696E37">
                        <w:rPr>
                          <w:rFonts w:cs="Calibri"/>
                          <w:sz w:val="16"/>
                          <w:szCs w:val="24"/>
                        </w:rPr>
                        <w:t>Ja niżej podpisany, jako reprezentant placówki, o</w:t>
                      </w:r>
                      <w:r w:rsidR="00AE3C7D" w:rsidRPr="00696E37">
                        <w:rPr>
                          <w:rFonts w:cs="Calibri"/>
                          <w:sz w:val="16"/>
                          <w:szCs w:val="24"/>
                        </w:rPr>
                        <w:t>świadczam, iż wyrażamy wolę dalszej współpracy z LGD „Partnerstwo na Jurze” oraz z wybranym Kołem Gospodyń Wiejskich w temacie kultywowania u najmłodszych lokalnych tradycji.</w:t>
                      </w:r>
                    </w:p>
                    <w:p w:rsidR="00066B24" w:rsidRPr="00696E37" w:rsidRDefault="006F7E94" w:rsidP="006F7E9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 w:val="16"/>
                          <w:szCs w:val="24"/>
                        </w:rPr>
                      </w:pPr>
                      <w:r w:rsidRPr="00696E37">
                        <w:rPr>
                          <w:rFonts w:cs="Calibri"/>
                          <w:sz w:val="16"/>
                          <w:szCs w:val="24"/>
                        </w:rPr>
                        <w:t>Ja niżej podpisany, jako reprezentant placówki, w</w:t>
                      </w:r>
                      <w:r w:rsidR="00066B24" w:rsidRPr="00696E37">
                        <w:rPr>
                          <w:rFonts w:cs="Calibri"/>
                          <w:sz w:val="16"/>
                          <w:szCs w:val="24"/>
                        </w:rPr>
                        <w:t>yrażam zgodę na umieszczanie danych szkoły na stronach internetowych LGD informujących o warsztatach.</w:t>
                      </w:r>
                    </w:p>
                    <w:p w:rsidR="00066B24" w:rsidRPr="006F7E94" w:rsidRDefault="00066B24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6F7E94" w:rsidRDefault="006F7E94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670F2D" w:rsidRPr="006F7E94" w:rsidRDefault="00670F2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066B24" w:rsidRPr="006F7E94" w:rsidRDefault="00066B24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>………………………………………</w:t>
                      </w: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ab/>
                      </w:r>
                      <w:r w:rsidRPr="006F7E94">
                        <w:rPr>
                          <w:rFonts w:cs="Calibri"/>
                          <w:sz w:val="24"/>
                          <w:szCs w:val="24"/>
                        </w:rPr>
                        <w:tab/>
                        <w:t>…….………………………………………………………………..</w:t>
                      </w:r>
                    </w:p>
                    <w:p w:rsidR="00AE3C7D" w:rsidRPr="00670F2D" w:rsidRDefault="00066B24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670F2D">
                        <w:rPr>
                          <w:rFonts w:cs="Calibri"/>
                          <w:sz w:val="16"/>
                          <w:szCs w:val="16"/>
                        </w:rPr>
                        <w:t>Miejscowość, data</w:t>
                      </w:r>
                      <w:r w:rsidRPr="00670F2D">
                        <w:rPr>
                          <w:rFonts w:cs="Calibri"/>
                          <w:sz w:val="16"/>
                          <w:szCs w:val="16"/>
                        </w:rPr>
                        <w:tab/>
                      </w:r>
                      <w:r w:rsidRPr="00670F2D">
                        <w:rPr>
                          <w:rFonts w:cs="Calibri"/>
                          <w:sz w:val="16"/>
                          <w:szCs w:val="16"/>
                        </w:rPr>
                        <w:tab/>
                      </w:r>
                      <w:r w:rsidRPr="00670F2D">
                        <w:rPr>
                          <w:rFonts w:cs="Calibri"/>
                          <w:sz w:val="16"/>
                          <w:szCs w:val="16"/>
                        </w:rPr>
                        <w:tab/>
                      </w:r>
                      <w:r w:rsidRPr="00670F2D">
                        <w:rPr>
                          <w:rFonts w:cs="Calibri"/>
                          <w:sz w:val="16"/>
                          <w:szCs w:val="16"/>
                        </w:rPr>
                        <w:tab/>
                      </w:r>
                      <w:r w:rsidRPr="00670F2D">
                        <w:rPr>
                          <w:rFonts w:cs="Calibri"/>
                          <w:sz w:val="16"/>
                          <w:szCs w:val="16"/>
                        </w:rPr>
                        <w:tab/>
                        <w:t>podpis osoby upoważnionej do reprezentowania placówki</w:t>
                      </w:r>
                    </w:p>
                    <w:p w:rsidR="00670F2D" w:rsidRDefault="00670F2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 w:val="24"/>
                          <w:szCs w:val="16"/>
                        </w:rPr>
                      </w:pPr>
                    </w:p>
                    <w:p w:rsidR="00670F2D" w:rsidRDefault="00670F2D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 w:val="24"/>
                          <w:szCs w:val="16"/>
                        </w:rPr>
                      </w:pPr>
                    </w:p>
                    <w:p w:rsidR="00C71B56" w:rsidRPr="00670F2D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Cs w:val="16"/>
                        </w:rPr>
                      </w:pPr>
                      <w:r w:rsidRPr="00670F2D">
                        <w:rPr>
                          <w:rFonts w:cs="Calibri"/>
                          <w:szCs w:val="16"/>
                        </w:rPr>
                        <w:t xml:space="preserve">Formularz zgłoszeniowy należy złożyć osobiście w biurze Lokalnej Grupy Działania „Partnerstwo na Jurze” w Chrzanowie, ul. Focha 3, pokój 202 lub wysłać </w:t>
                      </w:r>
                      <w:r w:rsidR="00CE0BC7" w:rsidRPr="00670F2D">
                        <w:rPr>
                          <w:rFonts w:cs="Calibri"/>
                          <w:szCs w:val="16"/>
                        </w:rPr>
                        <w:t xml:space="preserve">zeskanowany podpisany formularz </w:t>
                      </w:r>
                      <w:r w:rsidRPr="00670F2D">
                        <w:rPr>
                          <w:rFonts w:cs="Calibri"/>
                          <w:szCs w:val="16"/>
                        </w:rPr>
                        <w:t>pocztą elektroniczną na adres: biuro@partnerstwonajurze.pl lub faksem na nr 32 720 65 01.</w:t>
                      </w:r>
                    </w:p>
                    <w:p w:rsidR="00C71B56" w:rsidRPr="00AE3C7D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 w:val="24"/>
                          <w:szCs w:val="16"/>
                        </w:rPr>
                      </w:pPr>
                    </w:p>
                    <w:p w:rsidR="00C71B56" w:rsidRPr="00C71B56" w:rsidRDefault="00C71B56" w:rsidP="00670F2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Calibri"/>
                          <w:sz w:val="24"/>
                          <w:szCs w:val="16"/>
                        </w:rPr>
                      </w:pPr>
                    </w:p>
                    <w:p w:rsidR="00C71B56" w:rsidRPr="00C71B56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 w:val="24"/>
                          <w:szCs w:val="16"/>
                        </w:rPr>
                      </w:pPr>
                    </w:p>
                    <w:p w:rsidR="00C71B56" w:rsidRPr="00C71B56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 w:val="24"/>
                          <w:szCs w:val="16"/>
                        </w:rPr>
                      </w:pPr>
                    </w:p>
                    <w:p w:rsidR="00C71B56" w:rsidRPr="00C71B56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 w:val="24"/>
                          <w:szCs w:val="16"/>
                        </w:rPr>
                      </w:pPr>
                    </w:p>
                    <w:p w:rsidR="00C71B56" w:rsidRPr="00C71B56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 w:val="24"/>
                          <w:szCs w:val="16"/>
                        </w:rPr>
                      </w:pPr>
                    </w:p>
                    <w:p w:rsidR="00C71B56" w:rsidRPr="00C71B56" w:rsidRDefault="00C71B56" w:rsidP="00AE3C7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cs="Calibri"/>
                          <w:sz w:val="24"/>
                          <w:szCs w:val="16"/>
                        </w:rPr>
                      </w:pPr>
                    </w:p>
                    <w:p w:rsidR="00462F22" w:rsidRPr="00C71B56" w:rsidRDefault="00462F22" w:rsidP="00AE3C7D">
                      <w:pPr>
                        <w:spacing w:before="0" w:after="0" w:line="240" w:lineRule="auto"/>
                        <w:jc w:val="center"/>
                        <w:rPr>
                          <w:rFonts w:ascii="Open Sans" w:hAnsi="Open Sans" w:cs="Open Sans"/>
                          <w:color w:val="FF0000"/>
                          <w:sz w:val="44"/>
                          <w:szCs w:val="32"/>
                        </w:rPr>
                      </w:pPr>
                    </w:p>
                    <w:p w:rsidR="00ED3203" w:rsidRPr="00E304CD" w:rsidRDefault="00ED3203" w:rsidP="00ED3203">
                      <w:pPr>
                        <w:spacing w:before="0"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0000"/>
                          <w:sz w:val="3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7625080</wp:posOffset>
                </wp:positionH>
                <wp:positionV relativeFrom="paragraph">
                  <wp:posOffset>8006080</wp:posOffset>
                </wp:positionV>
                <wp:extent cx="342900" cy="190500"/>
                <wp:effectExtent l="5080" t="5080" r="13970" b="1397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600.4pt;margin-top:630.4pt;width:27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2887980</wp:posOffset>
                </wp:positionV>
                <wp:extent cx="251460" cy="564515"/>
                <wp:effectExtent l="0" t="1905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951" w:rsidRPr="00AE3032" w:rsidRDefault="00FD0951" w:rsidP="00AE303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9.25pt;margin-top:227.4pt;width:19.8pt;height:44.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" filled="f" stroked="f">
                <v:textbox style="mso-fit-shape-to-text:t">
                  <w:txbxContent>
                    <w:p w:rsidR="00FD0951" w:rsidRPr="00AE3032" w:rsidRDefault="00FD0951" w:rsidP="00AE303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792480</wp:posOffset>
                </wp:positionV>
                <wp:extent cx="3020060" cy="438150"/>
                <wp:effectExtent l="0" t="0" r="0" b="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06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CA9" w:rsidRPr="00F778C8" w:rsidRDefault="00A80CA9" w:rsidP="00A80CA9">
                            <w:pPr>
                              <w:jc w:val="right"/>
                              <w:rPr>
                                <w:rFonts w:ascii="Open Sans" w:hAnsi="Open Sans" w:cs="Open Sans"/>
                                <w:color w:val="92BD1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8.5pt;margin-top:62.4pt;width:237.8pt;height:34.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" filled="f" stroked="f">
                <v:textbox>
                  <w:txbxContent>
                    <w:p w:rsidR="00A80CA9" w:rsidRPr="00F778C8" w:rsidRDefault="00A80CA9" w:rsidP="00A80CA9">
                      <w:pPr>
                        <w:jc w:val="right"/>
                        <w:rPr>
                          <w:rFonts w:ascii="Open Sans" w:hAnsi="Open Sans" w:cs="Open Sans"/>
                          <w:color w:val="92BD1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1961515</wp:posOffset>
                </wp:positionV>
                <wp:extent cx="4262120" cy="543560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212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CA9" w:rsidRPr="00F778C8" w:rsidRDefault="00A80CA9" w:rsidP="00A80CA9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color w:val="92BD1F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4.5pt;margin-top:154.45pt;width:335.6pt;height:42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" filled="f" stroked="f">
                <v:textbox>
                  <w:txbxContent>
                    <w:p w:rsidR="00A80CA9" w:rsidRPr="00F778C8" w:rsidRDefault="00A80CA9" w:rsidP="00A80CA9">
                      <w:pPr>
                        <w:jc w:val="right"/>
                        <w:rPr>
                          <w:rFonts w:ascii="Open Sans" w:hAnsi="Open Sans" w:cs="Open Sans"/>
                          <w:b/>
                          <w:color w:val="92BD1F"/>
                          <w:sz w:val="4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7096125" cy="9220200"/>
            <wp:effectExtent l="0" t="0" r="9525" b="0"/>
            <wp:docPr id="1" name="Obraz 9" descr="C:\Users\piopix\Desktop\lgd id\pa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piopix\Desktop\lgd id\papi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4E5" w:rsidSect="006F7E94">
      <w:pgSz w:w="11907" w:h="16839" w:code="9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255E0"/>
    <w:multiLevelType w:val="hybridMultilevel"/>
    <w:tmpl w:val="729A14CC"/>
    <w:lvl w:ilvl="0" w:tplc="BDEE02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B1C0E"/>
    <w:multiLevelType w:val="hybridMultilevel"/>
    <w:tmpl w:val="D3BEC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9547C"/>
    <w:multiLevelType w:val="hybridMultilevel"/>
    <w:tmpl w:val="B65C81FE"/>
    <w:lvl w:ilvl="0" w:tplc="BDEE02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A314C"/>
    <w:multiLevelType w:val="hybridMultilevel"/>
    <w:tmpl w:val="F6E0A350"/>
    <w:lvl w:ilvl="0" w:tplc="BDEE02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07F"/>
    <w:rsid w:val="00015885"/>
    <w:rsid w:val="00066B24"/>
    <w:rsid w:val="001050BA"/>
    <w:rsid w:val="00200999"/>
    <w:rsid w:val="00241A8E"/>
    <w:rsid w:val="003434DB"/>
    <w:rsid w:val="003711BB"/>
    <w:rsid w:val="00371F26"/>
    <w:rsid w:val="0039386B"/>
    <w:rsid w:val="003950BB"/>
    <w:rsid w:val="00462F22"/>
    <w:rsid w:val="004E1693"/>
    <w:rsid w:val="00534EED"/>
    <w:rsid w:val="00556D62"/>
    <w:rsid w:val="005B70A7"/>
    <w:rsid w:val="005F01D7"/>
    <w:rsid w:val="0061707F"/>
    <w:rsid w:val="00631920"/>
    <w:rsid w:val="00670F2D"/>
    <w:rsid w:val="00696E37"/>
    <w:rsid w:val="006F7E94"/>
    <w:rsid w:val="00764B8E"/>
    <w:rsid w:val="007972E5"/>
    <w:rsid w:val="008444E5"/>
    <w:rsid w:val="00886753"/>
    <w:rsid w:val="009F46D7"/>
    <w:rsid w:val="00A80CA9"/>
    <w:rsid w:val="00AE3032"/>
    <w:rsid w:val="00AE3C7D"/>
    <w:rsid w:val="00C71B56"/>
    <w:rsid w:val="00CA4AA4"/>
    <w:rsid w:val="00CE0BC7"/>
    <w:rsid w:val="00D500A4"/>
    <w:rsid w:val="00DA2F0D"/>
    <w:rsid w:val="00DC0891"/>
    <w:rsid w:val="00E22DEC"/>
    <w:rsid w:val="00E304CD"/>
    <w:rsid w:val="00E4048F"/>
    <w:rsid w:val="00ED3203"/>
    <w:rsid w:val="00F778C8"/>
    <w:rsid w:val="00FD0951"/>
    <w:rsid w:val="00FD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2F0D"/>
    <w:pPr>
      <w:spacing w:before="200"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169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9F9F9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169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169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169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169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169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169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E169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169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E1693"/>
    <w:rPr>
      <w:b/>
      <w:bCs/>
      <w:caps/>
      <w:color w:val="F9F9F9"/>
      <w:spacing w:val="15"/>
      <w:shd w:val="clear" w:color="auto" w:fill="4F81BD"/>
    </w:rPr>
  </w:style>
  <w:style w:type="character" w:customStyle="1" w:styleId="Nagwek2Znak">
    <w:name w:val="Nagłówek 2 Znak"/>
    <w:link w:val="Nagwek2"/>
    <w:uiPriority w:val="9"/>
    <w:semiHidden/>
    <w:rsid w:val="004E1693"/>
    <w:rPr>
      <w:caps/>
      <w:spacing w:val="15"/>
      <w:shd w:val="clear" w:color="auto" w:fill="DBE5F1"/>
    </w:rPr>
  </w:style>
  <w:style w:type="character" w:customStyle="1" w:styleId="Nagwek3Znak">
    <w:name w:val="Nagłówek 3 Znak"/>
    <w:link w:val="Nagwek3"/>
    <w:uiPriority w:val="9"/>
    <w:semiHidden/>
    <w:rsid w:val="004E1693"/>
    <w:rPr>
      <w:caps/>
      <w:color w:val="243F60"/>
      <w:spacing w:val="15"/>
    </w:rPr>
  </w:style>
  <w:style w:type="character" w:customStyle="1" w:styleId="Nagwek4Znak">
    <w:name w:val="Nagłówek 4 Znak"/>
    <w:link w:val="Nagwek4"/>
    <w:uiPriority w:val="9"/>
    <w:semiHidden/>
    <w:rsid w:val="004E1693"/>
    <w:rPr>
      <w:caps/>
      <w:color w:val="365F91"/>
      <w:spacing w:val="10"/>
    </w:rPr>
  </w:style>
  <w:style w:type="character" w:customStyle="1" w:styleId="Nagwek5Znak">
    <w:name w:val="Nagłówek 5 Znak"/>
    <w:link w:val="Nagwek5"/>
    <w:uiPriority w:val="9"/>
    <w:semiHidden/>
    <w:rsid w:val="004E1693"/>
    <w:rPr>
      <w:caps/>
      <w:color w:val="365F91"/>
      <w:spacing w:val="10"/>
    </w:rPr>
  </w:style>
  <w:style w:type="character" w:customStyle="1" w:styleId="Nagwek6Znak">
    <w:name w:val="Nagłówek 6 Znak"/>
    <w:link w:val="Nagwek6"/>
    <w:uiPriority w:val="9"/>
    <w:semiHidden/>
    <w:rsid w:val="004E1693"/>
    <w:rPr>
      <w:caps/>
      <w:color w:val="365F91"/>
      <w:spacing w:val="10"/>
    </w:rPr>
  </w:style>
  <w:style w:type="character" w:customStyle="1" w:styleId="Nagwek7Znak">
    <w:name w:val="Nagłówek 7 Znak"/>
    <w:link w:val="Nagwek7"/>
    <w:uiPriority w:val="9"/>
    <w:semiHidden/>
    <w:rsid w:val="004E1693"/>
    <w:rPr>
      <w:caps/>
      <w:color w:val="365F91"/>
      <w:spacing w:val="10"/>
    </w:rPr>
  </w:style>
  <w:style w:type="character" w:customStyle="1" w:styleId="Nagwek8Znak">
    <w:name w:val="Nagłówek 8 Znak"/>
    <w:link w:val="Nagwek8"/>
    <w:uiPriority w:val="9"/>
    <w:semiHidden/>
    <w:rsid w:val="004E1693"/>
    <w:rPr>
      <w:caps/>
      <w:spacing w:val="10"/>
      <w:sz w:val="18"/>
      <w:szCs w:val="18"/>
    </w:rPr>
  </w:style>
  <w:style w:type="character" w:customStyle="1" w:styleId="Nagwek9Znak">
    <w:name w:val="Nagłówek 9 Znak"/>
    <w:link w:val="Nagwek9"/>
    <w:uiPriority w:val="9"/>
    <w:semiHidden/>
    <w:rsid w:val="004E1693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E1693"/>
    <w:rPr>
      <w:b/>
      <w:bCs/>
      <w:color w:val="365F91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E169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4E1693"/>
    <w:rPr>
      <w:caps/>
      <w:color w:val="4F81BD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1693"/>
    <w:pPr>
      <w:spacing w:after="1000" w:line="240" w:lineRule="auto"/>
    </w:pPr>
    <w:rPr>
      <w:caps/>
      <w:color w:val="7D7D7D"/>
      <w:spacing w:val="10"/>
      <w:sz w:val="24"/>
      <w:szCs w:val="24"/>
    </w:rPr>
  </w:style>
  <w:style w:type="character" w:customStyle="1" w:styleId="PodtytuZnak">
    <w:name w:val="Podtytuł Znak"/>
    <w:link w:val="Podtytu"/>
    <w:uiPriority w:val="11"/>
    <w:rsid w:val="004E1693"/>
    <w:rPr>
      <w:caps/>
      <w:color w:val="7D7D7D"/>
      <w:spacing w:val="10"/>
      <w:sz w:val="24"/>
      <w:szCs w:val="24"/>
    </w:rPr>
  </w:style>
  <w:style w:type="character" w:styleId="Pogrubienie">
    <w:name w:val="Strong"/>
    <w:uiPriority w:val="22"/>
    <w:qFormat/>
    <w:rsid w:val="004E1693"/>
    <w:rPr>
      <w:b/>
      <w:bCs/>
    </w:rPr>
  </w:style>
  <w:style w:type="character" w:styleId="Uwydatnienie">
    <w:name w:val="Emphasis"/>
    <w:uiPriority w:val="20"/>
    <w:qFormat/>
    <w:rsid w:val="004E1693"/>
    <w:rPr>
      <w:caps/>
      <w:color w:val="243F60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4E1693"/>
    <w:pPr>
      <w:spacing w:before="0" w:after="0" w:line="240" w:lineRule="auto"/>
    </w:pPr>
  </w:style>
  <w:style w:type="character" w:customStyle="1" w:styleId="BezodstpwZnak">
    <w:name w:val="Bez odstępów Znak"/>
    <w:link w:val="Bezodstpw"/>
    <w:uiPriority w:val="1"/>
    <w:rsid w:val="004E1693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4E1693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E1693"/>
    <w:rPr>
      <w:i/>
      <w:iCs/>
    </w:rPr>
  </w:style>
  <w:style w:type="character" w:customStyle="1" w:styleId="CytatZnak">
    <w:name w:val="Cytat Znak"/>
    <w:link w:val="Cytat"/>
    <w:uiPriority w:val="29"/>
    <w:rsid w:val="004E1693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E169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4E1693"/>
    <w:rPr>
      <w:i/>
      <w:iCs/>
      <w:color w:val="4F81BD"/>
      <w:sz w:val="20"/>
      <w:szCs w:val="20"/>
    </w:rPr>
  </w:style>
  <w:style w:type="character" w:styleId="Wyrnieniedelikatne">
    <w:name w:val="Subtle Emphasis"/>
    <w:uiPriority w:val="19"/>
    <w:qFormat/>
    <w:rsid w:val="004E1693"/>
    <w:rPr>
      <w:i/>
      <w:iCs/>
      <w:color w:val="243F60"/>
    </w:rPr>
  </w:style>
  <w:style w:type="character" w:styleId="Wyrnienieintensywne">
    <w:name w:val="Intense Emphasis"/>
    <w:uiPriority w:val="21"/>
    <w:qFormat/>
    <w:rsid w:val="004E1693"/>
    <w:rPr>
      <w:b/>
      <w:bCs/>
      <w:caps/>
      <w:color w:val="243F60"/>
      <w:spacing w:val="10"/>
    </w:rPr>
  </w:style>
  <w:style w:type="character" w:styleId="Odwoaniedelikatne">
    <w:name w:val="Subtle Reference"/>
    <w:uiPriority w:val="31"/>
    <w:qFormat/>
    <w:rsid w:val="004E1693"/>
    <w:rPr>
      <w:b/>
      <w:bCs/>
      <w:color w:val="4F81BD"/>
    </w:rPr>
  </w:style>
  <w:style w:type="character" w:styleId="Odwoanieintensywne">
    <w:name w:val="Intense Reference"/>
    <w:uiPriority w:val="32"/>
    <w:qFormat/>
    <w:rsid w:val="004E1693"/>
    <w:rPr>
      <w:b/>
      <w:bCs/>
      <w:i/>
      <w:iCs/>
      <w:caps/>
      <w:color w:val="4F81BD"/>
    </w:rPr>
  </w:style>
  <w:style w:type="character" w:styleId="Tytuksiki">
    <w:name w:val="Book Title"/>
    <w:uiPriority w:val="33"/>
    <w:qFormat/>
    <w:rsid w:val="004E1693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E1693"/>
    <w:pPr>
      <w:outlineLvl w:val="9"/>
    </w:pPr>
    <w:rPr>
      <w:color w:val="FFFFFF"/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588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588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E30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950B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unhideWhenUsed/>
    <w:rsid w:val="00556D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2F0D"/>
    <w:pPr>
      <w:spacing w:before="200"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169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9F9F9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169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169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169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169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169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169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E169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169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4E1693"/>
    <w:rPr>
      <w:b/>
      <w:bCs/>
      <w:caps/>
      <w:color w:val="F9F9F9"/>
      <w:spacing w:val="15"/>
      <w:shd w:val="clear" w:color="auto" w:fill="4F81BD"/>
    </w:rPr>
  </w:style>
  <w:style w:type="character" w:customStyle="1" w:styleId="Nagwek2Znak">
    <w:name w:val="Nagłówek 2 Znak"/>
    <w:link w:val="Nagwek2"/>
    <w:uiPriority w:val="9"/>
    <w:semiHidden/>
    <w:rsid w:val="004E1693"/>
    <w:rPr>
      <w:caps/>
      <w:spacing w:val="15"/>
      <w:shd w:val="clear" w:color="auto" w:fill="DBE5F1"/>
    </w:rPr>
  </w:style>
  <w:style w:type="character" w:customStyle="1" w:styleId="Nagwek3Znak">
    <w:name w:val="Nagłówek 3 Znak"/>
    <w:link w:val="Nagwek3"/>
    <w:uiPriority w:val="9"/>
    <w:semiHidden/>
    <w:rsid w:val="004E1693"/>
    <w:rPr>
      <w:caps/>
      <w:color w:val="243F60"/>
      <w:spacing w:val="15"/>
    </w:rPr>
  </w:style>
  <w:style w:type="character" w:customStyle="1" w:styleId="Nagwek4Znak">
    <w:name w:val="Nagłówek 4 Znak"/>
    <w:link w:val="Nagwek4"/>
    <w:uiPriority w:val="9"/>
    <w:semiHidden/>
    <w:rsid w:val="004E1693"/>
    <w:rPr>
      <w:caps/>
      <w:color w:val="365F91"/>
      <w:spacing w:val="10"/>
    </w:rPr>
  </w:style>
  <w:style w:type="character" w:customStyle="1" w:styleId="Nagwek5Znak">
    <w:name w:val="Nagłówek 5 Znak"/>
    <w:link w:val="Nagwek5"/>
    <w:uiPriority w:val="9"/>
    <w:semiHidden/>
    <w:rsid w:val="004E1693"/>
    <w:rPr>
      <w:caps/>
      <w:color w:val="365F91"/>
      <w:spacing w:val="10"/>
    </w:rPr>
  </w:style>
  <w:style w:type="character" w:customStyle="1" w:styleId="Nagwek6Znak">
    <w:name w:val="Nagłówek 6 Znak"/>
    <w:link w:val="Nagwek6"/>
    <w:uiPriority w:val="9"/>
    <w:semiHidden/>
    <w:rsid w:val="004E1693"/>
    <w:rPr>
      <w:caps/>
      <w:color w:val="365F91"/>
      <w:spacing w:val="10"/>
    </w:rPr>
  </w:style>
  <w:style w:type="character" w:customStyle="1" w:styleId="Nagwek7Znak">
    <w:name w:val="Nagłówek 7 Znak"/>
    <w:link w:val="Nagwek7"/>
    <w:uiPriority w:val="9"/>
    <w:semiHidden/>
    <w:rsid w:val="004E1693"/>
    <w:rPr>
      <w:caps/>
      <w:color w:val="365F91"/>
      <w:spacing w:val="10"/>
    </w:rPr>
  </w:style>
  <w:style w:type="character" w:customStyle="1" w:styleId="Nagwek8Znak">
    <w:name w:val="Nagłówek 8 Znak"/>
    <w:link w:val="Nagwek8"/>
    <w:uiPriority w:val="9"/>
    <w:semiHidden/>
    <w:rsid w:val="004E1693"/>
    <w:rPr>
      <w:caps/>
      <w:spacing w:val="10"/>
      <w:sz w:val="18"/>
      <w:szCs w:val="18"/>
    </w:rPr>
  </w:style>
  <w:style w:type="character" w:customStyle="1" w:styleId="Nagwek9Znak">
    <w:name w:val="Nagłówek 9 Znak"/>
    <w:link w:val="Nagwek9"/>
    <w:uiPriority w:val="9"/>
    <w:semiHidden/>
    <w:rsid w:val="004E1693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E1693"/>
    <w:rPr>
      <w:b/>
      <w:bCs/>
      <w:color w:val="365F91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E169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4E1693"/>
    <w:rPr>
      <w:caps/>
      <w:color w:val="4F81BD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1693"/>
    <w:pPr>
      <w:spacing w:after="1000" w:line="240" w:lineRule="auto"/>
    </w:pPr>
    <w:rPr>
      <w:caps/>
      <w:color w:val="7D7D7D"/>
      <w:spacing w:val="10"/>
      <w:sz w:val="24"/>
      <w:szCs w:val="24"/>
    </w:rPr>
  </w:style>
  <w:style w:type="character" w:customStyle="1" w:styleId="PodtytuZnak">
    <w:name w:val="Podtytuł Znak"/>
    <w:link w:val="Podtytu"/>
    <w:uiPriority w:val="11"/>
    <w:rsid w:val="004E1693"/>
    <w:rPr>
      <w:caps/>
      <w:color w:val="7D7D7D"/>
      <w:spacing w:val="10"/>
      <w:sz w:val="24"/>
      <w:szCs w:val="24"/>
    </w:rPr>
  </w:style>
  <w:style w:type="character" w:styleId="Pogrubienie">
    <w:name w:val="Strong"/>
    <w:uiPriority w:val="22"/>
    <w:qFormat/>
    <w:rsid w:val="004E1693"/>
    <w:rPr>
      <w:b/>
      <w:bCs/>
    </w:rPr>
  </w:style>
  <w:style w:type="character" w:styleId="Uwydatnienie">
    <w:name w:val="Emphasis"/>
    <w:uiPriority w:val="20"/>
    <w:qFormat/>
    <w:rsid w:val="004E1693"/>
    <w:rPr>
      <w:caps/>
      <w:color w:val="243F60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4E1693"/>
    <w:pPr>
      <w:spacing w:before="0" w:after="0" w:line="240" w:lineRule="auto"/>
    </w:pPr>
  </w:style>
  <w:style w:type="character" w:customStyle="1" w:styleId="BezodstpwZnak">
    <w:name w:val="Bez odstępów Znak"/>
    <w:link w:val="Bezodstpw"/>
    <w:uiPriority w:val="1"/>
    <w:rsid w:val="004E1693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4E1693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E1693"/>
    <w:rPr>
      <w:i/>
      <w:iCs/>
    </w:rPr>
  </w:style>
  <w:style w:type="character" w:customStyle="1" w:styleId="CytatZnak">
    <w:name w:val="Cytat Znak"/>
    <w:link w:val="Cytat"/>
    <w:uiPriority w:val="29"/>
    <w:rsid w:val="004E1693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E169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4E1693"/>
    <w:rPr>
      <w:i/>
      <w:iCs/>
      <w:color w:val="4F81BD"/>
      <w:sz w:val="20"/>
      <w:szCs w:val="20"/>
    </w:rPr>
  </w:style>
  <w:style w:type="character" w:styleId="Wyrnieniedelikatne">
    <w:name w:val="Subtle Emphasis"/>
    <w:uiPriority w:val="19"/>
    <w:qFormat/>
    <w:rsid w:val="004E1693"/>
    <w:rPr>
      <w:i/>
      <w:iCs/>
      <w:color w:val="243F60"/>
    </w:rPr>
  </w:style>
  <w:style w:type="character" w:styleId="Wyrnienieintensywne">
    <w:name w:val="Intense Emphasis"/>
    <w:uiPriority w:val="21"/>
    <w:qFormat/>
    <w:rsid w:val="004E1693"/>
    <w:rPr>
      <w:b/>
      <w:bCs/>
      <w:caps/>
      <w:color w:val="243F60"/>
      <w:spacing w:val="10"/>
    </w:rPr>
  </w:style>
  <w:style w:type="character" w:styleId="Odwoaniedelikatne">
    <w:name w:val="Subtle Reference"/>
    <w:uiPriority w:val="31"/>
    <w:qFormat/>
    <w:rsid w:val="004E1693"/>
    <w:rPr>
      <w:b/>
      <w:bCs/>
      <w:color w:val="4F81BD"/>
    </w:rPr>
  </w:style>
  <w:style w:type="character" w:styleId="Odwoanieintensywne">
    <w:name w:val="Intense Reference"/>
    <w:uiPriority w:val="32"/>
    <w:qFormat/>
    <w:rsid w:val="004E1693"/>
    <w:rPr>
      <w:b/>
      <w:bCs/>
      <w:i/>
      <w:iCs/>
      <w:caps/>
      <w:color w:val="4F81BD"/>
    </w:rPr>
  </w:style>
  <w:style w:type="character" w:styleId="Tytuksiki">
    <w:name w:val="Book Title"/>
    <w:uiPriority w:val="33"/>
    <w:qFormat/>
    <w:rsid w:val="004E1693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E1693"/>
    <w:pPr>
      <w:outlineLvl w:val="9"/>
    </w:pPr>
    <w:rPr>
      <w:color w:val="FFFFFF"/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588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588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AE30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950B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unhideWhenUsed/>
    <w:rsid w:val="00556D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1~1\AppData\Local\Temp\pap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 1</dc:creator>
  <cp:keywords/>
  <cp:lastModifiedBy>LGD</cp:lastModifiedBy>
  <cp:revision>2</cp:revision>
  <cp:lastPrinted>2013-02-22T12:49:00Z</cp:lastPrinted>
  <dcterms:created xsi:type="dcterms:W3CDTF">2013-02-28T09:32:00Z</dcterms:created>
  <dcterms:modified xsi:type="dcterms:W3CDTF">2013-02-28T09:32:00Z</dcterms:modified>
</cp:coreProperties>
</file>